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黑体" w:hAnsi="黑体" w:eastAsia="黑体" w:cs="黑体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微软雅黑" w:hAnsi="微软雅黑" w:eastAsia="微软雅黑" w:cs="Times New Roman"/>
          <w:spacing w:val="-6"/>
        </w:rPr>
      </w:pP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</w:rPr>
        <w:t>未取得教师资格证及普通话等级证书</w:t>
      </w: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  <w:lang w:eastAsia="zh-CN"/>
        </w:rPr>
        <w:t>等原件</w:t>
      </w: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</w:rPr>
        <w:t>承诺书</w:t>
      </w:r>
      <w:r>
        <w:rPr>
          <w:rFonts w:ascii="??_GB2312" w:hAnsi="微软雅黑" w:eastAsia="Times New Roman" w:cs="Times New Roman"/>
          <w:color w:val="000000"/>
          <w:spacing w:val="-6"/>
          <w:kern w:val="0"/>
          <w:sz w:val="32"/>
          <w:szCs w:val="32"/>
          <w:shd w:val="clear" w:color="auto" w:fill="FFFFFF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本人参加2023年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泉州市泉港区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公办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中学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专项公开招聘新任教师考试，报考招聘岗位：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val="en-US" w:eastAsia="zh-CN"/>
        </w:rPr>
        <w:t xml:space="preserve">    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（岗位，如中学语文） ，现承诺于202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年8月31日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前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取得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高中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</w:rPr>
        <w:t>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</w:rPr>
        <w:t>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（学科） 教师资格证书，并按规定的时间将教师资格证书及普通话等级证书原件、复印件送交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泉州市泉港区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教育局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组织人事股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复审。如未能按时取得该教师资格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证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书及普通话等级证书等，用人单位依法解除本人的聘用合同。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846" w:firstLineChars="1202"/>
        <w:jc w:val="both"/>
        <w:textAlignment w:val="auto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承诺人签字：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 xml:space="preserve">             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 xml:space="preserve">     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身份证号码：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846" w:firstLineChars="1202"/>
        <w:jc w:val="both"/>
        <w:textAlignment w:val="auto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  月  日（考试日期）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000"/>
        <w:jc w:val="center"/>
        <w:textAlignment w:val="auto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ZWFhZGY2ZDFkNTcwMDI3NGIyYWFmMTYyZWQ5ZGEifQ=="/>
  </w:docVars>
  <w:rsids>
    <w:rsidRoot w:val="00000000"/>
    <w:rsid w:val="01E63E11"/>
    <w:rsid w:val="11D64203"/>
    <w:rsid w:val="133D368A"/>
    <w:rsid w:val="1E322B33"/>
    <w:rsid w:val="23A828C6"/>
    <w:rsid w:val="298F518B"/>
    <w:rsid w:val="38D57896"/>
    <w:rsid w:val="420919D3"/>
    <w:rsid w:val="4CE14E9C"/>
    <w:rsid w:val="598E1509"/>
    <w:rsid w:val="61AB1FC7"/>
    <w:rsid w:val="6BF77265"/>
    <w:rsid w:val="798F06DF"/>
    <w:rsid w:val="BDCD8B44"/>
    <w:rsid w:val="ED1C2019"/>
    <w:rsid w:val="FFFED5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212</Words>
  <Characters>222</Characters>
  <Lines>0</Lines>
  <Paragraphs>0</Paragraphs>
  <TotalTime>52</TotalTime>
  <ScaleCrop>false</ScaleCrop>
  <LinksUpToDate>false</LinksUpToDate>
  <CharactersWithSpaces>315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2020-09-09T01:46:00Z</dcterms:created>
  <dc:creator>PC</dc:creator>
  <cp:lastModifiedBy>popoaaa</cp:lastModifiedBy>
  <cp:lastPrinted>2022-11-03T20:53:00Z</cp:lastPrinted>
  <dcterms:modified xsi:type="dcterms:W3CDTF">2023-01-30T06:57:04Z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1943752C045144789AF0E923D7507021</vt:lpwstr>
  </property>
</Properties>
</file>