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年泉州市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丰泽区公办中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学专项公开招聘新任教师考试，报考招聘岗位：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初中物理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（选填“高中、初中”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丰泽区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教师工作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37FA8"/>
    <w:rsid w:val="0EDC66AB"/>
    <w:rsid w:val="45651FCE"/>
    <w:rsid w:val="71675C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197</Words>
  <Characters>207</Characters>
  <Lines>0</Lines>
  <Paragraphs>0</Paragraphs>
  <TotalTime>3</TotalTime>
  <ScaleCrop>false</ScaleCrop>
  <LinksUpToDate>false</LinksUpToDate>
  <CharactersWithSpaces>294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2020-09-08T01:46:00Z</dcterms:created>
  <dc:creator>PC</dc:creator>
  <cp:lastModifiedBy>popoaaa</cp:lastModifiedBy>
  <dcterms:modified xsi:type="dcterms:W3CDTF">2023-02-03T06:40:11Z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E3EA95A301CF43838A0613E7E2E29AE1</vt:lpwstr>
  </property>
</Properties>
</file>