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left"/>
        <w:rPr>
          <w:rFonts w:hint="eastAsia" w:ascii="微软雅黑" w:hAnsi="微软雅黑" w:eastAsia="微软雅黑" w:cs="Times New Roman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  <w:shd w:val="clear" w:color="auto" w:fill="FFFFFF"/>
          <w:lang w:val="en-US" w:eastAsia="zh-CN"/>
        </w:rPr>
        <w:t>4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未取得教师资格证及普通话等级证书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  <w:lang w:eastAsia="zh-CN"/>
        </w:rPr>
        <w:t>等原件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承诺书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2023年南安市公办学校专项公开招聘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新任教师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考试，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报考招聘岗位：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>           （岗位，如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  <w:lang w:eastAsia="zh-CN"/>
        </w:rPr>
        <w:t>中学数学教师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>）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年8月31日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取得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（选填“高中、初中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、小学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学科）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教师资格证书，并按规定的时间将教师资格证书及普通话等级证书原件、复印件送交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南安市教育局组织人事科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复审。如未能按时取得该教师资格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证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及普通话等级证书等，用人单位依法解除本人的聘用合同。</w:t>
      </w:r>
    </w:p>
    <w:p>
      <w:pPr>
        <w:widowControl/>
        <w:spacing w:line="540" w:lineRule="atLeast"/>
        <w:ind w:firstLine="646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资格复审日期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4ODIwZGMwNDg2N2JlOTYyZjM0MGEwYjhjYmNjYjEifQ=="/>
  </w:docVars>
  <w:rsids>
    <w:rsidRoot w:val="00000000"/>
    <w:rsid w:val="0EDC66AB"/>
    <w:rsid w:val="10DB5A4D"/>
    <w:rsid w:val="44A057AF"/>
    <w:rsid w:val="4D83620B"/>
    <w:rsid w:val="5AB42C6D"/>
    <w:rsid w:val="5FA25397"/>
    <w:rsid w:val="62C1199F"/>
    <w:rsid w:val="71675C3C"/>
    <w:rsid w:val="937D49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220</Words>
  <Characters>230</Characters>
  <Lines>0</Lines>
  <Paragraphs>0</Paragraphs>
  <TotalTime>0</TotalTime>
  <ScaleCrop>false</ScaleCrop>
  <LinksUpToDate>false</LinksUpToDate>
  <CharactersWithSpaces>311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2020-09-08T09:46:00Z</dcterms:created>
  <dc:creator>PC</dc:creator>
  <cp:lastModifiedBy>popoaaa</cp:lastModifiedBy>
  <cp:lastPrinted>2022-11-28T11:46:00Z</cp:lastPrinted>
  <dcterms:modified xsi:type="dcterms:W3CDTF">2022-12-22T08:18:13Z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521FE3554CEC42B0A88464FFDD99513A</vt:lpwstr>
  </property>
</Properties>
</file>